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919" w:rsidRDefault="005F3919" w:rsidP="007008F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proofErr w:type="spellStart"/>
      <w:r w:rsidRPr="00494373">
        <w:rPr>
          <w:rFonts w:ascii="Arial" w:eastAsia="Times New Roman" w:hAnsi="Arial" w:cs="Arial"/>
          <w:b/>
          <w:bCs/>
          <w:color w:val="222222"/>
          <w:sz w:val="28"/>
          <w:szCs w:val="28"/>
        </w:rPr>
        <w:t>Zbrush</w:t>
      </w:r>
      <w:proofErr w:type="spellEnd"/>
      <w:r w:rsidRPr="00494373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7008F4">
        <w:rPr>
          <w:rFonts w:ascii="Arial" w:eastAsia="Times New Roman" w:hAnsi="Arial" w:cs="Arial"/>
          <w:b/>
          <w:bCs/>
          <w:color w:val="222222"/>
          <w:sz w:val="28"/>
          <w:szCs w:val="28"/>
        </w:rPr>
        <w:t>Hotkeys</w:t>
      </w:r>
    </w:p>
    <w:p w:rsidR="00092ACC" w:rsidRPr="00475373" w:rsidRDefault="00092ACC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4"/>
        <w:gridCol w:w="2928"/>
        <w:gridCol w:w="1761"/>
        <w:gridCol w:w="2657"/>
      </w:tblGrid>
      <w:tr w:rsidR="005D2976" w:rsidRPr="00120219" w:rsidTr="005D2976">
        <w:tc>
          <w:tcPr>
            <w:tcW w:w="1706" w:type="dxa"/>
            <w:shd w:val="clear" w:color="auto" w:fill="DEEAF6" w:themeFill="accent1" w:themeFillTint="33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  <w:t>Key</w:t>
            </w:r>
          </w:p>
        </w:tc>
        <w:tc>
          <w:tcPr>
            <w:tcW w:w="3082" w:type="dxa"/>
            <w:shd w:val="clear" w:color="auto" w:fill="DEEAF6" w:themeFill="accent1" w:themeFillTint="33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  <w:t>Function</w:t>
            </w:r>
          </w:p>
        </w:tc>
        <w:tc>
          <w:tcPr>
            <w:tcW w:w="1777" w:type="dxa"/>
            <w:shd w:val="clear" w:color="auto" w:fill="DEEAF6" w:themeFill="accent1" w:themeFillTint="33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  <w:t>Key</w:t>
            </w:r>
          </w:p>
        </w:tc>
        <w:tc>
          <w:tcPr>
            <w:tcW w:w="2785" w:type="dxa"/>
            <w:shd w:val="clear" w:color="auto" w:fill="DEEAF6" w:themeFill="accent1" w:themeFillTint="33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b/>
                <w:color w:val="222222"/>
                <w:sz w:val="24"/>
                <w:szCs w:val="24"/>
              </w:rPr>
              <w:t>Function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Comma</w:t>
            </w:r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toggles the top menu (</w:t>
            </w:r>
            <w:proofErr w:type="spellStart"/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lightbox</w:t>
            </w:r>
            <w:proofErr w:type="spellEnd"/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)</w:t>
            </w:r>
          </w:p>
        </w:tc>
        <w:tc>
          <w:tcPr>
            <w:tcW w:w="1777" w:type="dxa"/>
          </w:tcPr>
          <w:p w:rsidR="005D2976" w:rsidRPr="00120219" w:rsidRDefault="005D2976" w:rsidP="005D2976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proofErr w:type="spellStart"/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Ctl</w:t>
            </w:r>
            <w:proofErr w:type="spellEnd"/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 + N</w:t>
            </w:r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clears the canvas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</w:t>
            </w:r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toggles ‘Edit’ or 3D sculpting mode</w:t>
            </w:r>
          </w:p>
        </w:tc>
        <w:tc>
          <w:tcPr>
            <w:tcW w:w="1777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X</w:t>
            </w:r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toggles symmetry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proofErr w:type="spellStart"/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Ctrl+Z</w:t>
            </w:r>
            <w:proofErr w:type="spellEnd"/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Undo</w:t>
            </w:r>
          </w:p>
        </w:tc>
        <w:tc>
          <w:tcPr>
            <w:tcW w:w="1777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proofErr w:type="spellStart"/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Shift+Ctrl+Z</w:t>
            </w:r>
            <w:proofErr w:type="spellEnd"/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Redo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Click &amp; drag Background</w:t>
            </w:r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Free Rotate</w:t>
            </w:r>
          </w:p>
        </w:tc>
        <w:tc>
          <w:tcPr>
            <w:tcW w:w="1777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proofErr w:type="spellStart"/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Click+drag</w:t>
            </w:r>
            <w:proofErr w:type="spellEnd"/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, press Shift</w:t>
            </w:r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Constrain to 90-degree rotation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proofErr w:type="spellStart"/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Alt+Click</w:t>
            </w:r>
            <w:proofErr w:type="spellEnd"/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 xml:space="preserve"> &amp; drag Background</w:t>
            </w:r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Move</w:t>
            </w:r>
          </w:p>
        </w:tc>
        <w:tc>
          <w:tcPr>
            <w:tcW w:w="1777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proofErr w:type="spellStart"/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Alt+Click</w:t>
            </w:r>
            <w:proofErr w:type="spellEnd"/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, Release Alt, drag Background</w:t>
            </w:r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Scale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Shift, Click, release Shift, drag</w:t>
            </w:r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Rotate around Z-axis</w:t>
            </w:r>
          </w:p>
        </w:tc>
        <w:tc>
          <w:tcPr>
            <w:tcW w:w="1777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W</w:t>
            </w:r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move mesh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E</w:t>
            </w:r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scale mesh</w:t>
            </w:r>
          </w:p>
        </w:tc>
        <w:tc>
          <w:tcPr>
            <w:tcW w:w="1777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R</w:t>
            </w:r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rotate mesh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S &amp; left click</w:t>
            </w:r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adjust size of brush</w:t>
            </w:r>
          </w:p>
        </w:tc>
        <w:tc>
          <w:tcPr>
            <w:tcW w:w="1777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B</w:t>
            </w:r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bring up brush menu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D</w:t>
            </w:r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toggle higher resolution mesh</w:t>
            </w:r>
          </w:p>
        </w:tc>
        <w:tc>
          <w:tcPr>
            <w:tcW w:w="1777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Shift + D</w:t>
            </w:r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toggle lower resolution mesh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Spacebar</w:t>
            </w:r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brings up brush settings</w:t>
            </w:r>
          </w:p>
        </w:tc>
        <w:tc>
          <w:tcPr>
            <w:tcW w:w="1777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proofErr w:type="spellStart"/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Ctrl+H</w:t>
            </w:r>
            <w:proofErr w:type="spellEnd"/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View Mask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proofErr w:type="spellStart"/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Ctrl+I</w:t>
            </w:r>
            <w:proofErr w:type="spellEnd"/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Invert Mask</w:t>
            </w:r>
          </w:p>
        </w:tc>
        <w:tc>
          <w:tcPr>
            <w:tcW w:w="1777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proofErr w:type="spellStart"/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  <w:bdr w:val="none" w:sz="0" w:space="0" w:color="auto" w:frame="1"/>
              </w:rPr>
              <w:t>Ctrl+A</w:t>
            </w:r>
            <w:proofErr w:type="spellEnd"/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Mask All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proofErr w:type="spellStart"/>
            <w:r w:rsidRPr="00120219">
              <w:rPr>
                <w:rFonts w:ascii="Arial" w:hAnsi="Arial" w:cs="Arial"/>
                <w:b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Ctrl+Click</w:t>
            </w:r>
            <w:proofErr w:type="spellEnd"/>
            <w:r w:rsidRPr="00120219">
              <w:rPr>
                <w:rFonts w:ascii="Arial" w:hAnsi="Arial" w:cs="Arial"/>
                <w:b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+ drag Background</w:t>
            </w:r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hAnsi="Arial" w:cs="Arial"/>
                <w:bCs/>
                <w:color w:val="333333"/>
                <w:sz w:val="24"/>
                <w:szCs w:val="24"/>
                <w:shd w:val="clear" w:color="auto" w:fill="FFFFFF"/>
              </w:rPr>
              <w:t>Clear Mask</w:t>
            </w:r>
          </w:p>
        </w:tc>
        <w:tc>
          <w:tcPr>
            <w:tcW w:w="1777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proofErr w:type="spellStart"/>
            <w:r w:rsidRPr="00120219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bdr w:val="none" w:sz="0" w:space="0" w:color="auto" w:frame="1"/>
              </w:rPr>
              <w:t>Ctrl+Click</w:t>
            </w:r>
            <w:proofErr w:type="spellEnd"/>
            <w:r w:rsidRPr="00120219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  <w:t> on mesh</w:t>
            </w:r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20219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  <w:t>Blur mask</w:t>
            </w:r>
          </w:p>
        </w:tc>
      </w:tr>
      <w:tr w:rsidR="005D2976" w:rsidRPr="00120219" w:rsidTr="005D2976">
        <w:tc>
          <w:tcPr>
            <w:tcW w:w="1706" w:type="dxa"/>
          </w:tcPr>
          <w:p w:rsidR="005D2976" w:rsidRPr="00120219" w:rsidRDefault="005D2976" w:rsidP="005F3919">
            <w:pPr>
              <w:rPr>
                <w:rFonts w:ascii="Arial" w:hAnsi="Arial" w:cs="Arial"/>
                <w:b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120219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bdr w:val="none" w:sz="0" w:space="0" w:color="auto" w:frame="1"/>
              </w:rPr>
              <w:t>Ctrl+Alt+Click</w:t>
            </w:r>
            <w:proofErr w:type="spellEnd"/>
            <w:r w:rsidRPr="00120219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  <w:t> on mesh</w:t>
            </w:r>
          </w:p>
        </w:tc>
        <w:tc>
          <w:tcPr>
            <w:tcW w:w="3082" w:type="dxa"/>
          </w:tcPr>
          <w:p w:rsidR="005D2976" w:rsidRPr="00120219" w:rsidRDefault="005D2976" w:rsidP="005F3919">
            <w:pPr>
              <w:rPr>
                <w:rFonts w:ascii="Arial" w:hAnsi="Arial" w:cs="Arial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120219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  <w:t>Sharpen mask</w:t>
            </w:r>
          </w:p>
        </w:tc>
        <w:tc>
          <w:tcPr>
            <w:tcW w:w="1777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785" w:type="dxa"/>
          </w:tcPr>
          <w:p w:rsidR="005D2976" w:rsidRPr="00120219" w:rsidRDefault="005D2976" w:rsidP="005F3919">
            <w:pPr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</w:pPr>
          </w:p>
        </w:tc>
      </w:tr>
    </w:tbl>
    <w:p w:rsidR="0056738E" w:rsidRPr="00475373" w:rsidRDefault="0056738E" w:rsidP="005F3919">
      <w:pPr>
        <w:spacing w:after="0" w:line="240" w:lineRule="auto"/>
        <w:textAlignment w:val="baseline"/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56738E" w:rsidRPr="00475373" w:rsidRDefault="0056738E" w:rsidP="005F3919">
      <w:pPr>
        <w:spacing w:after="0" w:line="240" w:lineRule="auto"/>
        <w:textAlignment w:val="baseline"/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475373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Terms</w:t>
      </w:r>
    </w:p>
    <w:p w:rsidR="00811E68" w:rsidRPr="00475373" w:rsidRDefault="00811E68" w:rsidP="005F3919">
      <w:pPr>
        <w:spacing w:after="0" w:line="240" w:lineRule="auto"/>
        <w:textAlignment w:val="baseline"/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Tool – </w:t>
      </w:r>
      <w:proofErr w:type="spellStart"/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Zbrush</w:t>
      </w:r>
      <w:proofErr w:type="spellEnd"/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object of different types</w:t>
      </w:r>
    </w:p>
    <w:p w:rsidR="00811E68" w:rsidRPr="00475373" w:rsidRDefault="00811E68" w:rsidP="00811E68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>Polymesh</w:t>
      </w:r>
      <w:proofErr w:type="spellEnd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- A </w:t>
      </w:r>
      <w:proofErr w:type="spellStart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>polymesh</w:t>
      </w:r>
      <w:proofErr w:type="spellEnd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is a 3D model that is composed of polygons. In </w:t>
      </w:r>
      <w:proofErr w:type="spellStart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>ZBrush</w:t>
      </w:r>
      <w:proofErr w:type="spellEnd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only </w:t>
      </w:r>
      <w:proofErr w:type="spellStart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>polymeshes</w:t>
      </w:r>
      <w:proofErr w:type="spellEnd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>can be sculpted</w:t>
      </w:r>
      <w:proofErr w:type="gramEnd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>. </w:t>
      </w:r>
    </w:p>
    <w:p w:rsidR="0056738E" w:rsidRPr="00475373" w:rsidRDefault="0056738E" w:rsidP="005F3919">
      <w:pPr>
        <w:spacing w:after="0" w:line="240" w:lineRule="auto"/>
        <w:textAlignment w:val="baseline"/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Subtool</w:t>
      </w:r>
      <w:proofErr w:type="spellEnd"/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– Individual polygon mesh</w:t>
      </w:r>
    </w:p>
    <w:p w:rsidR="00811E68" w:rsidRPr="00475373" w:rsidRDefault="00811E68" w:rsidP="005F3919">
      <w:pPr>
        <w:spacing w:after="0" w:line="240" w:lineRule="auto"/>
        <w:textAlignment w:val="baseline"/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Document – background 2D canvas</w:t>
      </w:r>
    </w:p>
    <w:p w:rsidR="0056738E" w:rsidRPr="00475373" w:rsidRDefault="0056738E" w:rsidP="005F3919">
      <w:pPr>
        <w:spacing w:after="0" w:line="240" w:lineRule="auto"/>
        <w:textAlignment w:val="baseline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proofErr w:type="spellStart"/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Dynamesh</w:t>
      </w:r>
      <w:proofErr w:type="spellEnd"/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- </w:t>
      </w:r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>base mesh generation tool</w:t>
      </w:r>
    </w:p>
    <w:p w:rsidR="0056738E" w:rsidRPr="00475373" w:rsidRDefault="0056738E" w:rsidP="005F3919">
      <w:pPr>
        <w:spacing w:after="0" w:line="240" w:lineRule="auto"/>
        <w:textAlignment w:val="baseline"/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Zremesher</w:t>
      </w:r>
      <w:proofErr w:type="spellEnd"/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– automatic </w:t>
      </w:r>
      <w:proofErr w:type="spellStart"/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retopology</w:t>
      </w:r>
      <w:proofErr w:type="spellEnd"/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tool</w:t>
      </w:r>
    </w:p>
    <w:p w:rsidR="00475373" w:rsidRPr="00475373" w:rsidRDefault="00475373" w:rsidP="005F3919">
      <w:pPr>
        <w:spacing w:after="0" w:line="240" w:lineRule="auto"/>
        <w:textAlignment w:val="baseline"/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Lightbox</w:t>
      </w:r>
      <w:proofErr w:type="spellEnd"/>
      <w:r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– Window that </w:t>
      </w:r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displays the content of the folders located in the root folder of </w:t>
      </w:r>
      <w:proofErr w:type="spellStart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>ZBrush</w:t>
      </w:r>
      <w:proofErr w:type="spellEnd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by categories: Documents, Tool, Brushes, Material, Alphas, Textures, </w:t>
      </w:r>
      <w:proofErr w:type="spellStart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>ZScript</w:t>
      </w:r>
      <w:proofErr w:type="spellEnd"/>
      <w:r w:rsidRPr="0047537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and Other.</w:t>
      </w:r>
    </w:p>
    <w:p w:rsidR="005F3919" w:rsidRPr="00475373" w:rsidRDefault="005F3919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494373" w:rsidRDefault="00494373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494373" w:rsidRDefault="00494373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494373" w:rsidRDefault="00494373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494373" w:rsidRDefault="00494373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7008F4" w:rsidRDefault="007008F4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7008F4" w:rsidRDefault="007008F4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5F3919" w:rsidRPr="00475373" w:rsidRDefault="005F3919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b/>
          <w:color w:val="222222"/>
          <w:sz w:val="24"/>
          <w:szCs w:val="24"/>
        </w:rPr>
        <w:lastRenderedPageBreak/>
        <w:t>Main Brushes</w:t>
      </w:r>
    </w:p>
    <w:p w:rsidR="005F3919" w:rsidRDefault="005F3919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="005D2976">
        <w:rPr>
          <w:rFonts w:ascii="Arial" w:eastAsia="Times New Roman" w:hAnsi="Arial" w:cs="Arial"/>
          <w:color w:val="2222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85.25pt">
            <v:imagedata r:id="rId5" o:title="4"/>
          </v:shape>
        </w:pict>
      </w:r>
    </w:p>
    <w:p w:rsidR="00F6685A" w:rsidRPr="00475373" w:rsidRDefault="00F6685A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F3919" w:rsidRDefault="005D2976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pict>
          <v:shape id="_x0000_i1026" type="#_x0000_t75" style="width:60pt;height:39pt;mso-position-horizontal:absolute;mso-position-horizontal-relative:text;mso-position-vertical:absolute;mso-position-vertical-relative:text;mso-width-relative:page;mso-height-relative:page">
            <v:imagedata r:id="rId6" o:title="move"/>
          </v:shape>
        </w:pict>
      </w:r>
      <w:r w:rsidR="00F6685A">
        <w:rPr>
          <w:rFonts w:ascii="Arial" w:eastAsia="Times New Roman" w:hAnsi="Arial" w:cs="Arial"/>
          <w:color w:val="222222"/>
          <w:sz w:val="24"/>
          <w:szCs w:val="24"/>
        </w:rPr>
        <w:tab/>
      </w:r>
      <w:r w:rsidR="005F3919" w:rsidRPr="00494373">
        <w:rPr>
          <w:rFonts w:ascii="Arial" w:eastAsia="Times New Roman" w:hAnsi="Arial" w:cs="Arial"/>
          <w:b/>
          <w:color w:val="222222"/>
          <w:sz w:val="24"/>
          <w:szCs w:val="24"/>
        </w:rPr>
        <w:t>Move Brush</w:t>
      </w:r>
      <w:r w:rsidR="00442B15"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 (B + M + V)</w:t>
      </w:r>
    </w:p>
    <w:p w:rsidR="00F6685A" w:rsidRPr="00475373" w:rsidRDefault="00F6685A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F3919" w:rsidRDefault="005D2976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pict>
          <v:shape id="_x0000_i1027" type="#_x0000_t75" style="width:60pt;height:30.75pt">
            <v:imagedata r:id="rId7" o:title="clay"/>
          </v:shape>
        </w:pict>
      </w:r>
      <w:r w:rsidR="00F6685A">
        <w:rPr>
          <w:rFonts w:ascii="Arial" w:eastAsia="Times New Roman" w:hAnsi="Arial" w:cs="Arial"/>
          <w:color w:val="222222"/>
          <w:sz w:val="24"/>
          <w:szCs w:val="24"/>
        </w:rPr>
        <w:tab/>
      </w:r>
      <w:r w:rsidR="005F3919" w:rsidRPr="00494373">
        <w:rPr>
          <w:rFonts w:ascii="Arial" w:eastAsia="Times New Roman" w:hAnsi="Arial" w:cs="Arial"/>
          <w:b/>
          <w:color w:val="222222"/>
          <w:sz w:val="24"/>
          <w:szCs w:val="24"/>
        </w:rPr>
        <w:t>Clay Buildup</w:t>
      </w:r>
      <w:r w:rsidR="005F3919"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 – change alpha channel to influence shape</w:t>
      </w:r>
      <w:r w:rsidR="00442B15"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 (B + C + B)</w:t>
      </w:r>
    </w:p>
    <w:p w:rsidR="00F6685A" w:rsidRPr="00475373" w:rsidRDefault="00F6685A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F3919" w:rsidRDefault="005D2976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pict>
          <v:shape id="_x0000_i1028" type="#_x0000_t75" style="width:60.75pt;height:34.5pt">
            <v:imagedata r:id="rId8" o:title="dam"/>
          </v:shape>
        </w:pict>
      </w:r>
      <w:r w:rsidR="00F6685A">
        <w:rPr>
          <w:rFonts w:ascii="Arial" w:eastAsia="Times New Roman" w:hAnsi="Arial" w:cs="Arial"/>
          <w:color w:val="222222"/>
          <w:sz w:val="24"/>
          <w:szCs w:val="24"/>
        </w:rPr>
        <w:tab/>
      </w:r>
      <w:r w:rsidR="005F3919" w:rsidRPr="00494373">
        <w:rPr>
          <w:rFonts w:ascii="Arial" w:eastAsia="Times New Roman" w:hAnsi="Arial" w:cs="Arial"/>
          <w:b/>
          <w:color w:val="222222"/>
          <w:sz w:val="24"/>
          <w:szCs w:val="24"/>
        </w:rPr>
        <w:t>Dam Standard</w:t>
      </w:r>
      <w:r w:rsidR="00442B15"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 (B</w:t>
      </w:r>
      <w:r w:rsidR="003C5E27">
        <w:rPr>
          <w:rFonts w:ascii="Arial" w:eastAsia="Times New Roman" w:hAnsi="Arial" w:cs="Arial"/>
          <w:color w:val="222222"/>
          <w:sz w:val="24"/>
          <w:szCs w:val="24"/>
        </w:rPr>
        <w:t>b</w:t>
      </w:r>
      <w:r w:rsidR="00442B15"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 + D + S)</w:t>
      </w:r>
    </w:p>
    <w:p w:rsidR="005F3919" w:rsidRPr="00475373" w:rsidRDefault="005F3919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F3919" w:rsidRPr="004750F9" w:rsidRDefault="004750F9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4750F9">
        <w:rPr>
          <w:rFonts w:ascii="Arial" w:eastAsia="Times New Roman" w:hAnsi="Arial" w:cs="Arial"/>
          <w:b/>
          <w:color w:val="222222"/>
          <w:sz w:val="24"/>
          <w:szCs w:val="24"/>
        </w:rPr>
        <w:t>Brush Settings</w:t>
      </w:r>
      <w:r w:rsidR="005F3919" w:rsidRPr="004750F9">
        <w:rPr>
          <w:rFonts w:ascii="Arial" w:eastAsia="Times New Roman" w:hAnsi="Arial" w:cs="Arial"/>
          <w:b/>
          <w:color w:val="222222"/>
          <w:sz w:val="24"/>
          <w:szCs w:val="24"/>
        </w:rPr>
        <w:t> </w:t>
      </w:r>
      <w:r w:rsidR="00A72A2F">
        <w:rPr>
          <w:rFonts w:ascii="Arial" w:eastAsia="Times New Roman" w:hAnsi="Arial" w:cs="Arial"/>
          <w:b/>
          <w:color w:val="222222"/>
          <w:sz w:val="24"/>
          <w:szCs w:val="24"/>
        </w:rPr>
        <w:t>(Spacebar)</w:t>
      </w:r>
    </w:p>
    <w:p w:rsidR="00560CF1" w:rsidRDefault="00560CF1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120219" w:rsidRDefault="004750F9" w:rsidP="004750F9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</w:rPr>
        <w:pict>
          <v:shape id="_x0000_i1066" type="#_x0000_t75" style="width:371.25pt;height:229.5pt">
            <v:imagedata r:id="rId9" o:title="16"/>
          </v:shape>
        </w:pict>
      </w:r>
    </w:p>
    <w:p w:rsidR="007008F4" w:rsidRDefault="007008F4" w:rsidP="007008F4">
      <w:pPr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</w:rPr>
      </w:pPr>
      <w:proofErr w:type="spellStart"/>
      <w:r w:rsidRPr="007008F4">
        <w:rPr>
          <w:rFonts w:ascii="Arial" w:eastAsia="Times New Roman" w:hAnsi="Arial" w:cs="Arial"/>
          <w:b/>
          <w:color w:val="222222"/>
          <w:sz w:val="28"/>
          <w:szCs w:val="28"/>
        </w:rPr>
        <w:t>Zbrush</w:t>
      </w:r>
      <w:proofErr w:type="spellEnd"/>
      <w:r w:rsidRPr="007008F4">
        <w:rPr>
          <w:rFonts w:ascii="Arial" w:eastAsia="Times New Roman" w:hAnsi="Arial" w:cs="Arial"/>
          <w:b/>
          <w:color w:val="222222"/>
          <w:sz w:val="28"/>
          <w:szCs w:val="28"/>
        </w:rPr>
        <w:t xml:space="preserve"> Demo</w:t>
      </w:r>
    </w:p>
    <w:p w:rsidR="00DB7D26" w:rsidRDefault="00DB7D26" w:rsidP="007008F4">
      <w:pPr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</w:rPr>
      </w:pPr>
    </w:p>
    <w:p w:rsidR="00DB7D26" w:rsidRPr="00DB7D26" w:rsidRDefault="00DB7D26" w:rsidP="007008F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B7D26">
        <w:rPr>
          <w:rFonts w:ascii="Arial" w:eastAsia="Times New Roman" w:hAnsi="Arial" w:cs="Arial"/>
          <w:color w:val="222222"/>
          <w:sz w:val="24"/>
          <w:szCs w:val="24"/>
        </w:rPr>
        <w:t>Trial: https://pixologic.com/zbrush/trial/</w:t>
      </w:r>
    </w:p>
    <w:p w:rsidR="007008F4" w:rsidRPr="007008F4" w:rsidRDefault="007008F4" w:rsidP="007008F4">
      <w:pPr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</w:rPr>
      </w:pPr>
    </w:p>
    <w:p w:rsidR="00120219" w:rsidRPr="00120219" w:rsidRDefault="00120219" w:rsidP="00120219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</w:rPr>
      </w:pPr>
      <w:r w:rsidRPr="00120219">
        <w:rPr>
          <w:rFonts w:ascii="Arial" w:eastAsia="Times New Roman" w:hAnsi="Arial" w:cs="Arial"/>
          <w:b/>
          <w:color w:val="222222"/>
          <w:sz w:val="28"/>
          <w:szCs w:val="28"/>
        </w:rPr>
        <w:t>Setting Up</w:t>
      </w:r>
    </w:p>
    <w:p w:rsidR="00120219" w:rsidRDefault="00120219" w:rsidP="00560CF1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560CF1" w:rsidRDefault="00120219" w:rsidP="00560CF1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</w:rPr>
        <w:t xml:space="preserve">1.1 </w:t>
      </w:r>
      <w:r w:rsidR="00560CF1">
        <w:rPr>
          <w:rFonts w:ascii="Arial" w:eastAsia="Times New Roman" w:hAnsi="Arial" w:cs="Arial"/>
          <w:b/>
          <w:color w:val="222222"/>
          <w:sz w:val="24"/>
          <w:szCs w:val="24"/>
        </w:rPr>
        <w:t>Exporting an OBJ from Maya</w:t>
      </w:r>
    </w:p>
    <w:p w:rsidR="00560CF1" w:rsidRPr="00560CF1" w:rsidRDefault="00560CF1" w:rsidP="00560CF1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60CF1">
        <w:rPr>
          <w:rFonts w:ascii="Arial" w:eastAsia="Times New Roman" w:hAnsi="Arial" w:cs="Arial"/>
          <w:color w:val="222222"/>
          <w:sz w:val="24"/>
          <w:szCs w:val="24"/>
        </w:rPr>
        <w:t>Select your mesh, then go to File &gt; Export Selection (Options)</w:t>
      </w:r>
    </w:p>
    <w:p w:rsidR="00560CF1" w:rsidRDefault="00560CF1" w:rsidP="00560CF1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60CF1">
        <w:rPr>
          <w:rFonts w:ascii="Arial" w:eastAsia="Times New Roman" w:hAnsi="Arial" w:cs="Arial"/>
          <w:color w:val="222222"/>
          <w:sz w:val="24"/>
          <w:szCs w:val="24"/>
        </w:rPr>
        <w:t xml:space="preserve">File type: </w:t>
      </w:r>
      <w:proofErr w:type="spellStart"/>
      <w:r w:rsidRPr="00560CF1">
        <w:rPr>
          <w:rFonts w:ascii="Arial" w:eastAsia="Times New Roman" w:hAnsi="Arial" w:cs="Arial"/>
          <w:color w:val="222222"/>
          <w:sz w:val="24"/>
          <w:szCs w:val="24"/>
        </w:rPr>
        <w:t>OBJExport</w:t>
      </w:r>
      <w:proofErr w:type="spellEnd"/>
    </w:p>
    <w:p w:rsidR="004750F9" w:rsidRDefault="004750F9" w:rsidP="004750F9">
      <w:pPr>
        <w:pStyle w:val="ListParagraph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4750F9" w:rsidRDefault="004750F9" w:rsidP="004750F9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pict>
          <v:shape id="_x0000_i1061" type="#_x0000_t75" style="width:281.25pt;height:195pt">
            <v:imagedata r:id="rId10" o:title="14"/>
          </v:shape>
        </w:pict>
      </w:r>
    </w:p>
    <w:p w:rsidR="004750F9" w:rsidRPr="004750F9" w:rsidRDefault="004750F9" w:rsidP="004750F9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560CF1" w:rsidRPr="00560CF1" w:rsidRDefault="00560CF1" w:rsidP="00560CF1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60CF1">
        <w:rPr>
          <w:rFonts w:ascii="Arial" w:eastAsia="Times New Roman" w:hAnsi="Arial" w:cs="Arial"/>
          <w:color w:val="222222"/>
          <w:sz w:val="24"/>
          <w:szCs w:val="24"/>
        </w:rPr>
        <w:t xml:space="preserve">If </w:t>
      </w:r>
      <w:proofErr w:type="spellStart"/>
      <w:r w:rsidRPr="00560CF1">
        <w:rPr>
          <w:rFonts w:ascii="Arial" w:eastAsia="Times New Roman" w:hAnsi="Arial" w:cs="Arial"/>
          <w:color w:val="222222"/>
          <w:sz w:val="24"/>
          <w:szCs w:val="24"/>
        </w:rPr>
        <w:t>OBJExport</w:t>
      </w:r>
      <w:proofErr w:type="spellEnd"/>
      <w:r w:rsidRPr="00560CF1">
        <w:rPr>
          <w:rFonts w:ascii="Arial" w:eastAsia="Times New Roman" w:hAnsi="Arial" w:cs="Arial"/>
          <w:color w:val="222222"/>
          <w:sz w:val="24"/>
          <w:szCs w:val="24"/>
        </w:rPr>
        <w:t xml:space="preserve"> is not in those options, go to Windows &gt; Settings/Preferences &gt; Plug-in Manager</w:t>
      </w:r>
    </w:p>
    <w:p w:rsidR="00560CF1" w:rsidRDefault="00560CF1" w:rsidP="00560CF1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60CF1">
        <w:rPr>
          <w:rFonts w:ascii="Arial" w:eastAsia="Times New Roman" w:hAnsi="Arial" w:cs="Arial"/>
          <w:color w:val="222222"/>
          <w:sz w:val="24"/>
          <w:szCs w:val="24"/>
        </w:rPr>
        <w:t xml:space="preserve">Make sure </w:t>
      </w:r>
      <w:proofErr w:type="spellStart"/>
      <w:r w:rsidRPr="00560CF1">
        <w:rPr>
          <w:rFonts w:ascii="Arial" w:eastAsia="Times New Roman" w:hAnsi="Arial" w:cs="Arial"/>
          <w:color w:val="222222"/>
          <w:sz w:val="24"/>
          <w:szCs w:val="24"/>
        </w:rPr>
        <w:t>objExport.mll</w:t>
      </w:r>
      <w:proofErr w:type="spellEnd"/>
      <w:r w:rsidRPr="00560CF1">
        <w:rPr>
          <w:rFonts w:ascii="Arial" w:eastAsia="Times New Roman" w:hAnsi="Arial" w:cs="Arial"/>
          <w:color w:val="222222"/>
          <w:sz w:val="24"/>
          <w:szCs w:val="24"/>
        </w:rPr>
        <w:t xml:space="preserve"> is loaded</w:t>
      </w:r>
    </w:p>
    <w:p w:rsidR="004750F9" w:rsidRDefault="004750F9" w:rsidP="004750F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4750F9" w:rsidRPr="004750F9" w:rsidRDefault="004750F9" w:rsidP="004750F9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pict>
          <v:shape id="_x0000_i1064" type="#_x0000_t75" style="width:246.75pt;height:242.25pt">
            <v:imagedata r:id="rId11" o:title="15"/>
          </v:shape>
        </w:pict>
      </w:r>
    </w:p>
    <w:p w:rsidR="007610D9" w:rsidRDefault="007610D9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494373" w:rsidRPr="00120219" w:rsidRDefault="00120219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120219">
        <w:rPr>
          <w:rFonts w:ascii="Arial" w:eastAsia="Times New Roman" w:hAnsi="Arial" w:cs="Arial"/>
          <w:b/>
          <w:color w:val="222222"/>
          <w:sz w:val="24"/>
          <w:szCs w:val="24"/>
        </w:rPr>
        <w:t xml:space="preserve">1.2 </w:t>
      </w:r>
      <w:r w:rsidR="005F3919" w:rsidRPr="00120219">
        <w:rPr>
          <w:rFonts w:ascii="Arial" w:eastAsia="Times New Roman" w:hAnsi="Arial" w:cs="Arial"/>
          <w:b/>
          <w:color w:val="222222"/>
          <w:sz w:val="24"/>
          <w:szCs w:val="24"/>
        </w:rPr>
        <w:t>Open</w:t>
      </w:r>
      <w:r w:rsidR="007610D9" w:rsidRPr="00120219">
        <w:rPr>
          <w:rFonts w:ascii="Arial" w:eastAsia="Times New Roman" w:hAnsi="Arial" w:cs="Arial"/>
          <w:b/>
          <w:color w:val="222222"/>
          <w:sz w:val="24"/>
          <w:szCs w:val="24"/>
        </w:rPr>
        <w:t xml:space="preserve"> </w:t>
      </w:r>
      <w:proofErr w:type="spellStart"/>
      <w:r w:rsidR="007610D9" w:rsidRPr="00120219">
        <w:rPr>
          <w:rFonts w:ascii="Arial" w:eastAsia="Times New Roman" w:hAnsi="Arial" w:cs="Arial"/>
          <w:b/>
          <w:color w:val="222222"/>
          <w:sz w:val="24"/>
          <w:szCs w:val="24"/>
        </w:rPr>
        <w:t>Zbrush</w:t>
      </w:r>
      <w:proofErr w:type="spellEnd"/>
      <w:r w:rsidR="007610D9" w:rsidRPr="00120219">
        <w:rPr>
          <w:rFonts w:ascii="Arial" w:eastAsia="Times New Roman" w:hAnsi="Arial" w:cs="Arial"/>
          <w:b/>
          <w:color w:val="222222"/>
          <w:sz w:val="24"/>
          <w:szCs w:val="24"/>
        </w:rPr>
        <w:t xml:space="preserve"> and import your model</w:t>
      </w:r>
    </w:p>
    <w:p w:rsidR="00494373" w:rsidRDefault="00494373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60013" w:rsidRDefault="005D2976" w:rsidP="004750F9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pict>
          <v:shape id="_x0000_i1029" type="#_x0000_t75" style="width:118.5pt;height:165pt">
            <v:imagedata r:id="rId12" o:title="7" cropbottom="10082f"/>
          </v:shape>
        </w:pict>
      </w:r>
    </w:p>
    <w:p w:rsidR="00494373" w:rsidRPr="00475373" w:rsidRDefault="00494373" w:rsidP="0049437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4C72" w:rsidRPr="00475373" w:rsidRDefault="006C4C72" w:rsidP="006C4C7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Under Tool: Import</w:t>
      </w:r>
    </w:p>
    <w:p w:rsidR="006C4C72" w:rsidRPr="00475373" w:rsidRDefault="006C4C72" w:rsidP="006C4C7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Left-click and drag to put the mesh in the scene</w:t>
      </w:r>
    </w:p>
    <w:p w:rsidR="006C4C72" w:rsidRPr="00475373" w:rsidRDefault="006C4C72" w:rsidP="006C4C7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Press ‘T’ to make the object </w:t>
      </w:r>
      <w:proofErr w:type="spellStart"/>
      <w:r w:rsidRPr="00475373">
        <w:rPr>
          <w:rFonts w:ascii="Arial" w:eastAsia="Times New Roman" w:hAnsi="Arial" w:cs="Arial"/>
          <w:color w:val="222222"/>
          <w:sz w:val="24"/>
          <w:szCs w:val="24"/>
        </w:rPr>
        <w:t>sculptable</w:t>
      </w:r>
      <w:proofErr w:type="spellEnd"/>
    </w:p>
    <w:p w:rsidR="006C4C72" w:rsidRPr="00475373" w:rsidRDefault="006C4C72" w:rsidP="006C4C7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If you accidentally create a bunch of duplicate meshes, press ‘Control + N’ to clear the viewport</w:t>
      </w:r>
    </w:p>
    <w:p w:rsidR="005F3919" w:rsidRPr="00475373" w:rsidRDefault="005F3919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  </w:t>
      </w:r>
    </w:p>
    <w:p w:rsidR="00DB7D26" w:rsidRDefault="00DB7D26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DB7D26" w:rsidRDefault="00DB7D26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DB7D26" w:rsidRDefault="00DB7D26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DB7D26" w:rsidRDefault="00DB7D26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DB7D26" w:rsidRDefault="00DB7D26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DB7D26" w:rsidRDefault="00DB7D26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DB7D26" w:rsidRDefault="00DB7D26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5F3919" w:rsidRPr="00120219" w:rsidRDefault="00120219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120219">
        <w:rPr>
          <w:rFonts w:ascii="Arial" w:eastAsia="Times New Roman" w:hAnsi="Arial" w:cs="Arial"/>
          <w:b/>
          <w:color w:val="222222"/>
          <w:sz w:val="24"/>
          <w:szCs w:val="24"/>
        </w:rPr>
        <w:t xml:space="preserve">1.3 </w:t>
      </w:r>
      <w:r w:rsidR="005F3919" w:rsidRPr="00120219">
        <w:rPr>
          <w:rFonts w:ascii="Arial" w:eastAsia="Times New Roman" w:hAnsi="Arial" w:cs="Arial"/>
          <w:b/>
          <w:color w:val="222222"/>
          <w:sz w:val="24"/>
          <w:szCs w:val="24"/>
        </w:rPr>
        <w:t>Change material to shiny gray</w:t>
      </w:r>
    </w:p>
    <w:p w:rsidR="00494373" w:rsidRDefault="00494373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60013" w:rsidRDefault="005D2976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pict>
          <v:shape id="_x0000_i1030" type="#_x0000_t75" style="width:467.25pt;height:193.5pt">
            <v:imagedata r:id="rId13" o:title="10"/>
          </v:shape>
        </w:pict>
      </w:r>
    </w:p>
    <w:p w:rsidR="00494373" w:rsidRPr="00475373" w:rsidRDefault="00494373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4C72" w:rsidRPr="00475373" w:rsidRDefault="006C4C72" w:rsidP="006C4C7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Click the red circle on the left side of the screen</w:t>
      </w:r>
    </w:p>
    <w:p w:rsidR="006C4C72" w:rsidRPr="00475373" w:rsidRDefault="006C4C72" w:rsidP="006C4C7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Select new material: Basic Material 2</w:t>
      </w:r>
    </w:p>
    <w:p w:rsidR="005F3919" w:rsidRPr="00475373" w:rsidRDefault="005F3919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F3919" w:rsidRPr="00120219" w:rsidRDefault="00120219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120219">
        <w:rPr>
          <w:rFonts w:ascii="Arial" w:eastAsia="Times New Roman" w:hAnsi="Arial" w:cs="Arial"/>
          <w:b/>
          <w:color w:val="222222"/>
          <w:sz w:val="24"/>
          <w:szCs w:val="24"/>
        </w:rPr>
        <w:t xml:space="preserve">1.4 </w:t>
      </w:r>
      <w:r w:rsidR="005F3919" w:rsidRPr="00120219">
        <w:rPr>
          <w:rFonts w:ascii="Arial" w:eastAsia="Times New Roman" w:hAnsi="Arial" w:cs="Arial"/>
          <w:b/>
          <w:color w:val="222222"/>
          <w:sz w:val="24"/>
          <w:szCs w:val="24"/>
        </w:rPr>
        <w:t>Change ramp in background (range to 0)</w:t>
      </w:r>
    </w:p>
    <w:p w:rsidR="006C4C72" w:rsidRDefault="006C4C72" w:rsidP="006C4C7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Under Document, set Range to 0</w:t>
      </w:r>
    </w:p>
    <w:p w:rsidR="00494373" w:rsidRDefault="00494373" w:rsidP="00494373">
      <w:pPr>
        <w:pStyle w:val="ListParagraph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494373" w:rsidRDefault="005D2976" w:rsidP="0049437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pict>
          <v:shape id="_x0000_i1031" type="#_x0000_t75" style="width:104.25pt;height:230.25pt">
            <v:imagedata r:id="rId14" o:title="5" cropbottom="14011f"/>
          </v:shape>
        </w:pict>
      </w:r>
    </w:p>
    <w:p w:rsidR="005F3919" w:rsidRPr="00475373" w:rsidRDefault="005F3919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F3919" w:rsidRPr="00120219" w:rsidRDefault="00120219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120219">
        <w:rPr>
          <w:rFonts w:ascii="Arial" w:eastAsia="Times New Roman" w:hAnsi="Arial" w:cs="Arial"/>
          <w:b/>
          <w:color w:val="222222"/>
          <w:sz w:val="24"/>
          <w:szCs w:val="24"/>
        </w:rPr>
        <w:t xml:space="preserve">1.5 </w:t>
      </w:r>
      <w:r w:rsidR="005F3919" w:rsidRPr="00120219">
        <w:rPr>
          <w:rFonts w:ascii="Arial" w:eastAsia="Times New Roman" w:hAnsi="Arial" w:cs="Arial"/>
          <w:b/>
          <w:color w:val="222222"/>
          <w:sz w:val="24"/>
          <w:szCs w:val="24"/>
        </w:rPr>
        <w:t xml:space="preserve">Save as PROJECT not </w:t>
      </w:r>
      <w:r w:rsidR="00A72A2F">
        <w:rPr>
          <w:rFonts w:ascii="Arial" w:eastAsia="Times New Roman" w:hAnsi="Arial" w:cs="Arial"/>
          <w:b/>
          <w:color w:val="222222"/>
          <w:sz w:val="24"/>
          <w:szCs w:val="24"/>
        </w:rPr>
        <w:t>D</w:t>
      </w:r>
      <w:r w:rsidR="005F3919" w:rsidRPr="00120219">
        <w:rPr>
          <w:rFonts w:ascii="Arial" w:eastAsia="Times New Roman" w:hAnsi="Arial" w:cs="Arial"/>
          <w:b/>
          <w:color w:val="222222"/>
          <w:sz w:val="24"/>
          <w:szCs w:val="24"/>
        </w:rPr>
        <w:t>ocument</w:t>
      </w:r>
    </w:p>
    <w:p w:rsidR="006C4C72" w:rsidRPr="00475373" w:rsidRDefault="006C4C72" w:rsidP="006C4C7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File – Save As – </w:t>
      </w:r>
      <w:proofErr w:type="spellStart"/>
      <w:r w:rsidRPr="00475373">
        <w:rPr>
          <w:rFonts w:ascii="Arial" w:eastAsia="Times New Roman" w:hAnsi="Arial" w:cs="Arial"/>
          <w:color w:val="222222"/>
          <w:sz w:val="24"/>
          <w:szCs w:val="24"/>
        </w:rPr>
        <w:t>Zbrush</w:t>
      </w:r>
      <w:proofErr w:type="spellEnd"/>
      <w:r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 Project</w:t>
      </w:r>
    </w:p>
    <w:p w:rsidR="00120219" w:rsidRDefault="005F3919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120219" w:rsidRDefault="00120219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B7D26" w:rsidRDefault="00DB7D26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B7D26" w:rsidRDefault="00DB7D26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bookmarkStart w:id="0" w:name="_GoBack"/>
      <w:bookmarkEnd w:id="0"/>
    </w:p>
    <w:p w:rsidR="00120219" w:rsidRPr="00120219" w:rsidRDefault="00120219" w:rsidP="00120219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</w:rPr>
      </w:pPr>
      <w:r w:rsidRPr="00120219">
        <w:rPr>
          <w:rFonts w:ascii="Arial" w:eastAsia="Times New Roman" w:hAnsi="Arial" w:cs="Arial"/>
          <w:b/>
          <w:color w:val="222222"/>
          <w:sz w:val="28"/>
          <w:szCs w:val="28"/>
        </w:rPr>
        <w:t>Sculpting</w:t>
      </w:r>
    </w:p>
    <w:p w:rsidR="005F3919" w:rsidRPr="00475373" w:rsidRDefault="005F3919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7A7B22" w:rsidRPr="00120219" w:rsidRDefault="007A7B22" w:rsidP="00120219">
      <w:pPr>
        <w:pStyle w:val="ListParagraph"/>
        <w:numPr>
          <w:ilvl w:val="1"/>
          <w:numId w:val="4"/>
        </w:num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120219">
        <w:rPr>
          <w:rFonts w:ascii="Arial" w:eastAsia="Times New Roman" w:hAnsi="Arial" w:cs="Arial"/>
          <w:b/>
          <w:color w:val="222222"/>
          <w:sz w:val="24"/>
          <w:szCs w:val="24"/>
        </w:rPr>
        <w:t>Activate Symmetry</w:t>
      </w:r>
    </w:p>
    <w:p w:rsidR="007A7B22" w:rsidRPr="00475373" w:rsidRDefault="007A7B22" w:rsidP="007A7B2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Press ‘x’, and use symmetry to make sure your mesh is oriented well</w:t>
      </w:r>
    </w:p>
    <w:p w:rsidR="007A7B22" w:rsidRPr="00475373" w:rsidRDefault="007A7B22" w:rsidP="007A7B2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7A7B22" w:rsidRPr="00120219" w:rsidRDefault="00120219" w:rsidP="007A7B22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120219">
        <w:rPr>
          <w:rFonts w:ascii="Arial" w:eastAsia="Times New Roman" w:hAnsi="Arial" w:cs="Arial"/>
          <w:b/>
          <w:color w:val="222222"/>
          <w:sz w:val="24"/>
          <w:szCs w:val="24"/>
        </w:rPr>
        <w:t xml:space="preserve">2.2 </w:t>
      </w:r>
      <w:r w:rsidR="00442B15" w:rsidRPr="00120219">
        <w:rPr>
          <w:rFonts w:ascii="Arial" w:eastAsia="Times New Roman" w:hAnsi="Arial" w:cs="Arial"/>
          <w:b/>
          <w:color w:val="222222"/>
          <w:sz w:val="24"/>
          <w:szCs w:val="24"/>
        </w:rPr>
        <w:t>Sculpt on the mesh</w:t>
      </w:r>
    </w:p>
    <w:p w:rsidR="00494373" w:rsidRDefault="00442B15" w:rsidP="00494373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Work in the lowest resolution for a</w:t>
      </w:r>
      <w:r w:rsidR="00721B15" w:rsidRPr="00475373">
        <w:rPr>
          <w:rFonts w:ascii="Arial" w:eastAsia="Times New Roman" w:hAnsi="Arial" w:cs="Arial"/>
          <w:color w:val="222222"/>
          <w:sz w:val="24"/>
          <w:szCs w:val="24"/>
        </w:rPr>
        <w:t>s long as possible, then step up</w:t>
      </w:r>
      <w:r w:rsidR="004750F9">
        <w:rPr>
          <w:rFonts w:ascii="Arial" w:eastAsia="Times New Roman" w:hAnsi="Arial" w:cs="Arial"/>
          <w:color w:val="222222"/>
          <w:sz w:val="24"/>
          <w:szCs w:val="24"/>
        </w:rPr>
        <w:t xml:space="preserve"> if you need to</w:t>
      </w:r>
    </w:p>
    <w:p w:rsidR="00A32514" w:rsidRDefault="00494373" w:rsidP="004750F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Use the ‘D’ hot key to ‘smooth’ the mesh, press Shift + D to unsmooth</w:t>
      </w:r>
    </w:p>
    <w:p w:rsidR="00A72A2F" w:rsidRPr="004750F9" w:rsidRDefault="00A72A2F" w:rsidP="00A72A2F">
      <w:pPr>
        <w:pStyle w:val="ListParagraph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60013" w:rsidRPr="00860013" w:rsidRDefault="00A72A2F" w:rsidP="00A72A2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pict>
          <v:shape id="_x0000_i1032" type="#_x0000_t75" style="width:110.25pt;height:216.75pt">
            <v:imagedata r:id="rId15" o:title="8" cropleft="19748f" cropright="20832f"/>
          </v:shape>
        </w:pict>
      </w:r>
      <w:r>
        <w:rPr>
          <w:rFonts w:ascii="Arial" w:eastAsia="Times New Roman" w:hAnsi="Arial" w:cs="Arial"/>
          <w:i/>
          <w:color w:val="222222"/>
          <w:sz w:val="24"/>
          <w:szCs w:val="24"/>
        </w:rPr>
        <w:pict>
          <v:shape id="_x0000_i1033" type="#_x0000_t75" style="width:114pt;height:216.75pt">
            <v:imagedata r:id="rId16" o:title="9" cropleft="19314f" cropright="20832f"/>
          </v:shape>
        </w:pict>
      </w:r>
    </w:p>
    <w:p w:rsidR="00A32514" w:rsidRDefault="00A32514" w:rsidP="005F3919">
      <w:pPr>
        <w:spacing w:after="0" w:line="240" w:lineRule="auto"/>
        <w:rPr>
          <w:rFonts w:ascii="Arial" w:eastAsia="Times New Roman" w:hAnsi="Arial" w:cs="Arial"/>
          <w:i/>
          <w:color w:val="222222"/>
          <w:sz w:val="24"/>
          <w:szCs w:val="24"/>
        </w:rPr>
      </w:pPr>
    </w:p>
    <w:p w:rsidR="00494373" w:rsidRPr="00494373" w:rsidRDefault="00120219" w:rsidP="005F3919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</w:rPr>
        <w:t>2.3</w:t>
      </w:r>
      <w:r w:rsidR="00721B15" w:rsidRPr="00494373">
        <w:rPr>
          <w:rFonts w:ascii="Arial" w:eastAsia="Times New Roman" w:hAnsi="Arial" w:cs="Arial"/>
          <w:b/>
          <w:color w:val="222222"/>
          <w:sz w:val="24"/>
          <w:szCs w:val="24"/>
        </w:rPr>
        <w:t xml:space="preserve"> Creating a Costume</w:t>
      </w:r>
    </w:p>
    <w:p w:rsidR="00494373" w:rsidRPr="00475373" w:rsidRDefault="00494373" w:rsidP="0094097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147706" w:rsidRPr="00475373" w:rsidRDefault="00147706" w:rsidP="00147706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Paint a mask on the geo</w:t>
      </w:r>
      <w:r w:rsidR="00494373">
        <w:rPr>
          <w:rFonts w:ascii="Arial" w:eastAsia="Times New Roman" w:hAnsi="Arial" w:cs="Arial"/>
          <w:color w:val="222222"/>
          <w:sz w:val="24"/>
          <w:szCs w:val="24"/>
        </w:rPr>
        <w:t xml:space="preserve"> (hold Control and paint</w:t>
      </w:r>
      <w:r w:rsidRPr="00475373">
        <w:rPr>
          <w:rFonts w:ascii="Arial" w:eastAsia="Times New Roman" w:hAnsi="Arial" w:cs="Arial"/>
          <w:color w:val="222222"/>
          <w:sz w:val="24"/>
          <w:szCs w:val="24"/>
        </w:rPr>
        <w:t>) where you want the new mesh</w:t>
      </w:r>
    </w:p>
    <w:p w:rsidR="00A32514" w:rsidRDefault="005F3919" w:rsidP="00A32514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Press Tool &gt; </w:t>
      </w:r>
      <w:proofErr w:type="spellStart"/>
      <w:r w:rsidRPr="00475373">
        <w:rPr>
          <w:rFonts w:ascii="Arial" w:eastAsia="Times New Roman" w:hAnsi="Arial" w:cs="Arial"/>
          <w:color w:val="222222"/>
          <w:sz w:val="24"/>
          <w:szCs w:val="24"/>
        </w:rPr>
        <w:t>SubTool</w:t>
      </w:r>
      <w:proofErr w:type="spellEnd"/>
      <w:r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 &gt; </w:t>
      </w:r>
      <w:r w:rsidRPr="00475373">
        <w:rPr>
          <w:rFonts w:ascii="Arial" w:eastAsia="Times New Roman" w:hAnsi="Arial" w:cs="Arial"/>
          <w:b/>
          <w:bCs/>
          <w:color w:val="222222"/>
          <w:sz w:val="24"/>
          <w:szCs w:val="24"/>
        </w:rPr>
        <w:t>Extract</w:t>
      </w:r>
      <w:r w:rsidRPr="00475373">
        <w:rPr>
          <w:rFonts w:ascii="Arial" w:eastAsia="Times New Roman" w:hAnsi="Arial" w:cs="Arial"/>
          <w:color w:val="222222"/>
          <w:sz w:val="24"/>
          <w:szCs w:val="24"/>
        </w:rPr>
        <w:t> will preview a new piece of geometry based on your mask. Press Accept to create a ne</w:t>
      </w:r>
      <w:r w:rsidR="00147706"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w </w:t>
      </w:r>
      <w:proofErr w:type="spellStart"/>
      <w:r w:rsidR="00147706" w:rsidRPr="00475373">
        <w:rPr>
          <w:rFonts w:ascii="Arial" w:eastAsia="Times New Roman" w:hAnsi="Arial" w:cs="Arial"/>
          <w:color w:val="222222"/>
          <w:sz w:val="24"/>
          <w:szCs w:val="24"/>
        </w:rPr>
        <w:t>SubTool</w:t>
      </w:r>
      <w:proofErr w:type="spellEnd"/>
      <w:r w:rsidR="00147706"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 of this new geometry. </w:t>
      </w:r>
      <w:r w:rsidRPr="00475373">
        <w:rPr>
          <w:rFonts w:ascii="Arial" w:eastAsia="Times New Roman" w:hAnsi="Arial" w:cs="Arial"/>
          <w:color w:val="222222"/>
          <w:sz w:val="24"/>
          <w:szCs w:val="24"/>
        </w:rPr>
        <w:t>Remember to clear the mask when you no longer need it</w:t>
      </w:r>
      <w:r w:rsidR="00147706"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 (</w:t>
      </w:r>
      <w:proofErr w:type="spellStart"/>
      <w:r w:rsidR="00147706"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Ctrl+Click</w:t>
      </w:r>
      <w:proofErr w:type="spellEnd"/>
      <w:r w:rsidR="00147706" w:rsidRPr="00475373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+ drag Background</w:t>
      </w:r>
      <w:r w:rsidR="00147706" w:rsidRPr="00475373">
        <w:rPr>
          <w:rFonts w:ascii="Arial" w:eastAsia="Times New Roman" w:hAnsi="Arial" w:cs="Arial"/>
          <w:color w:val="222222"/>
          <w:sz w:val="24"/>
          <w:szCs w:val="24"/>
        </w:rPr>
        <w:t>)</w:t>
      </w:r>
      <w:r w:rsidRPr="00475373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:rsidR="00A32514" w:rsidRDefault="0094097A" w:rsidP="0094097A">
      <w:pPr>
        <w:pStyle w:val="ListParagraph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1876425" cy="857250"/>
            <wp:effectExtent l="0" t="0" r="9525" b="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71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97A" w:rsidRDefault="0094097A" w:rsidP="00A32514">
      <w:pPr>
        <w:pStyle w:val="ListParagraph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494373" w:rsidRPr="00A32514" w:rsidRDefault="005D2976" w:rsidP="00A32514">
      <w:pPr>
        <w:pStyle w:val="ListParagraph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pict>
          <v:shape id="_x0000_i1035" type="#_x0000_t75" style="width:390pt;height:156pt">
            <v:imagedata r:id="rId18" o:title="3"/>
          </v:shape>
        </w:pict>
      </w:r>
    </w:p>
    <w:p w:rsidR="00494373" w:rsidRPr="00494373" w:rsidRDefault="00494373" w:rsidP="0049437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3F6D1B" w:rsidRDefault="003F6D1B" w:rsidP="005F39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Sculpt on new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subtool</w:t>
      </w:r>
    </w:p>
    <w:p w:rsidR="00147706" w:rsidRPr="00475373" w:rsidRDefault="003F6D1B" w:rsidP="005F39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>M</w:t>
      </w:r>
      <w:r w:rsidR="00147706" w:rsidRPr="00475373">
        <w:rPr>
          <w:rFonts w:ascii="Arial" w:eastAsia="Times New Roman" w:hAnsi="Arial" w:cs="Arial"/>
          <w:color w:val="222222"/>
          <w:sz w:val="24"/>
          <w:szCs w:val="24"/>
        </w:rPr>
        <w:t>erge back together</w:t>
      </w:r>
      <w:r>
        <w:rPr>
          <w:rFonts w:ascii="Arial" w:eastAsia="Times New Roman" w:hAnsi="Arial" w:cs="Arial"/>
          <w:color w:val="222222"/>
          <w:sz w:val="24"/>
          <w:szCs w:val="24"/>
        </w:rPr>
        <w:t>, similar to combining in Maya</w:t>
      </w:r>
      <w:r w:rsidR="00147706"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 (</w:t>
      </w:r>
      <w:proofErr w:type="spellStart"/>
      <w:r w:rsidR="00574DBA" w:rsidRPr="00475373">
        <w:rPr>
          <w:rFonts w:ascii="Arial" w:eastAsia="Times New Roman" w:hAnsi="Arial" w:cs="Arial"/>
          <w:color w:val="222222"/>
          <w:sz w:val="24"/>
          <w:szCs w:val="24"/>
        </w:rPr>
        <w:t>Subtool</w:t>
      </w:r>
      <w:proofErr w:type="spellEnd"/>
      <w:r w:rsidR="00574DBA"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 – Merge – Merge Down with the top </w:t>
      </w:r>
      <w:proofErr w:type="spellStart"/>
      <w:r w:rsidR="00574DBA" w:rsidRPr="00475373">
        <w:rPr>
          <w:rFonts w:ascii="Arial" w:eastAsia="Times New Roman" w:hAnsi="Arial" w:cs="Arial"/>
          <w:color w:val="222222"/>
          <w:sz w:val="24"/>
          <w:szCs w:val="24"/>
        </w:rPr>
        <w:t>subtool</w:t>
      </w:r>
      <w:proofErr w:type="spellEnd"/>
      <w:r w:rsidR="00574DBA"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 selected</w:t>
      </w:r>
      <w:r w:rsidR="00147706" w:rsidRPr="00475373">
        <w:rPr>
          <w:rFonts w:ascii="Arial" w:eastAsia="Times New Roman" w:hAnsi="Arial" w:cs="Arial"/>
          <w:color w:val="222222"/>
          <w:sz w:val="24"/>
          <w:szCs w:val="24"/>
        </w:rPr>
        <w:t>)</w:t>
      </w:r>
    </w:p>
    <w:p w:rsidR="00A72A2F" w:rsidRPr="00A72A2F" w:rsidRDefault="00B140F3" w:rsidP="00A72A2F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Geometry – </w:t>
      </w:r>
      <w:proofErr w:type="spellStart"/>
      <w:r w:rsidRPr="00475373">
        <w:rPr>
          <w:rFonts w:ascii="Arial" w:eastAsia="Times New Roman" w:hAnsi="Arial" w:cs="Arial"/>
          <w:color w:val="222222"/>
          <w:sz w:val="24"/>
          <w:szCs w:val="24"/>
        </w:rPr>
        <w:t>Dynamesh</w:t>
      </w:r>
      <w:proofErr w:type="spellEnd"/>
      <w:r w:rsidR="0000371F">
        <w:rPr>
          <w:rFonts w:ascii="Arial" w:eastAsia="Times New Roman" w:hAnsi="Arial" w:cs="Arial"/>
          <w:color w:val="222222"/>
          <w:sz w:val="24"/>
          <w:szCs w:val="24"/>
        </w:rPr>
        <w:t>: use this operation if you’d like to combine multiple pieces into one manifold piece of mesh</w:t>
      </w:r>
    </w:p>
    <w:p w:rsidR="00B140F3" w:rsidRPr="00475373" w:rsidRDefault="00B140F3" w:rsidP="005F39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Continue sculpting</w:t>
      </w:r>
    </w:p>
    <w:p w:rsidR="00B140F3" w:rsidRPr="00475373" w:rsidRDefault="00B140F3" w:rsidP="005F39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 xml:space="preserve">Geometry – </w:t>
      </w:r>
      <w:proofErr w:type="spellStart"/>
      <w:r w:rsidRPr="00475373">
        <w:rPr>
          <w:rFonts w:ascii="Arial" w:eastAsia="Times New Roman" w:hAnsi="Arial" w:cs="Arial"/>
          <w:color w:val="222222"/>
          <w:sz w:val="24"/>
          <w:szCs w:val="24"/>
        </w:rPr>
        <w:t>Zremesher</w:t>
      </w:r>
      <w:proofErr w:type="spellEnd"/>
      <w:r w:rsidR="0000371F">
        <w:rPr>
          <w:rFonts w:ascii="Arial" w:eastAsia="Times New Roman" w:hAnsi="Arial" w:cs="Arial"/>
          <w:color w:val="222222"/>
          <w:sz w:val="24"/>
          <w:szCs w:val="24"/>
        </w:rPr>
        <w:t>: use this operation to auto-generate new topology at adjustable resolution (Use Target Polygon Count to adjust the resolution of the new mesh)</w:t>
      </w:r>
    </w:p>
    <w:p w:rsidR="00B140F3" w:rsidRDefault="00B140F3" w:rsidP="005F39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Continue sculpting</w:t>
      </w:r>
    </w:p>
    <w:p w:rsidR="00A72A2F" w:rsidRPr="00A72A2F" w:rsidRDefault="00A72A2F" w:rsidP="00A72A2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>
            <wp:extent cx="1619250" cy="1133475"/>
            <wp:effectExtent l="0" t="0" r="0" b="9525"/>
            <wp:docPr id="3" name="Picture 3" descr="C:\Users\emc29\AppData\Local\Microsoft\Windows\INetCache\Content.Word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mc29\AppData\Local\Microsoft\Windows\INetCache\Content.Word\1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</w:rPr>
        <w:tab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1305193" cy="1343025"/>
            <wp:effectExtent l="0" t="0" r="9525" b="0"/>
            <wp:docPr id="4" name="Picture 4" descr="C:\Users\emc29\AppData\Local\Microsoft\Windows\INetCache\Content.Word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mc29\AppData\Local\Microsoft\Windows\INetCache\Content.Word\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34" cy="136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DBA" w:rsidRDefault="00574DBA" w:rsidP="00574DB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0171C" w:rsidRPr="00475373" w:rsidRDefault="0080171C" w:rsidP="00574DB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CA3F4E" w:rsidRDefault="00A72A2F" w:rsidP="00120219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color w:val="222222"/>
          <w:sz w:val="28"/>
          <w:szCs w:val="28"/>
        </w:rPr>
        <w:t>Bring</w:t>
      </w:r>
      <w:r w:rsidR="00120219" w:rsidRPr="00120219">
        <w:rPr>
          <w:rFonts w:ascii="Arial" w:eastAsia="Times New Roman" w:hAnsi="Arial" w:cs="Arial"/>
          <w:b/>
          <w:color w:val="222222"/>
          <w:sz w:val="28"/>
          <w:szCs w:val="28"/>
        </w:rPr>
        <w:t xml:space="preserve"> back to Maya</w:t>
      </w:r>
    </w:p>
    <w:p w:rsidR="00A72A2F" w:rsidRDefault="00A72A2F" w:rsidP="00A72A2F">
      <w:pPr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</w:rPr>
      </w:pPr>
    </w:p>
    <w:p w:rsidR="00A72A2F" w:rsidRDefault="00A72A2F" w:rsidP="00A72A2F">
      <w:pPr>
        <w:pStyle w:val="ListParagraph"/>
        <w:numPr>
          <w:ilvl w:val="1"/>
          <w:numId w:val="4"/>
        </w:num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A72A2F">
        <w:rPr>
          <w:rFonts w:ascii="Arial" w:eastAsia="Times New Roman" w:hAnsi="Arial" w:cs="Arial"/>
          <w:b/>
          <w:color w:val="222222"/>
          <w:sz w:val="24"/>
          <w:szCs w:val="24"/>
        </w:rPr>
        <w:t>Export as an OBJ</w:t>
      </w:r>
    </w:p>
    <w:p w:rsidR="00A72A2F" w:rsidRPr="00A72A2F" w:rsidRDefault="00A72A2F" w:rsidP="00A72A2F">
      <w:pPr>
        <w:pStyle w:val="ListParagraph"/>
        <w:spacing w:after="0" w:line="240" w:lineRule="auto"/>
        <w:ind w:left="360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3F6D1B" w:rsidRPr="003F6D1B" w:rsidRDefault="003F6D1B" w:rsidP="003F6D1B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Make sure the mesh you are exporting isn’t super high res</w:t>
      </w:r>
    </w:p>
    <w:p w:rsidR="00B140F3" w:rsidRPr="00475373" w:rsidRDefault="00B140F3" w:rsidP="00B140F3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75373">
        <w:rPr>
          <w:rFonts w:ascii="Arial" w:eastAsia="Times New Roman" w:hAnsi="Arial" w:cs="Arial"/>
          <w:color w:val="222222"/>
          <w:sz w:val="24"/>
          <w:szCs w:val="24"/>
        </w:rPr>
        <w:t>Tool – Export – OBJ Format</w:t>
      </w:r>
    </w:p>
    <w:p w:rsidR="00CA3F4E" w:rsidRPr="00475373" w:rsidRDefault="00CA3F4E" w:rsidP="005F39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0171C" w:rsidRDefault="00120219" w:rsidP="0080171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1504950" cy="2095500"/>
            <wp:effectExtent l="0" t="0" r="0" b="0"/>
            <wp:docPr id="1" name="Picture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71C">
        <w:rPr>
          <w:rFonts w:ascii="Arial" w:hAnsi="Arial" w:cs="Arial"/>
          <w:sz w:val="24"/>
          <w:szCs w:val="24"/>
        </w:rPr>
        <w:tab/>
      </w:r>
      <w:r w:rsidR="0080171C">
        <w:rPr>
          <w:rFonts w:ascii="Arial" w:hAnsi="Arial" w:cs="Arial"/>
          <w:sz w:val="24"/>
          <w:szCs w:val="24"/>
        </w:rPr>
        <w:pict>
          <v:shape id="_x0000_i1037" type="#_x0000_t75" style="width:296.25pt;height:177pt">
            <v:imagedata r:id="rId22" o:title="11"/>
          </v:shape>
        </w:pict>
      </w:r>
    </w:p>
    <w:p w:rsidR="0080171C" w:rsidRDefault="00A72A2F" w:rsidP="00A72A2F">
      <w:pPr>
        <w:rPr>
          <w:rFonts w:ascii="Arial" w:hAnsi="Arial" w:cs="Arial"/>
          <w:b/>
          <w:sz w:val="24"/>
          <w:szCs w:val="24"/>
        </w:rPr>
      </w:pPr>
      <w:proofErr w:type="gramStart"/>
      <w:r w:rsidRPr="00A72A2F">
        <w:rPr>
          <w:rFonts w:ascii="Arial" w:hAnsi="Arial" w:cs="Arial"/>
          <w:b/>
          <w:sz w:val="24"/>
          <w:szCs w:val="24"/>
        </w:rPr>
        <w:t>3.2</w:t>
      </w:r>
      <w:proofErr w:type="gramEnd"/>
      <w:r w:rsidRPr="00A72A2F">
        <w:rPr>
          <w:rFonts w:ascii="Arial" w:hAnsi="Arial" w:cs="Arial"/>
          <w:b/>
          <w:sz w:val="24"/>
          <w:szCs w:val="24"/>
        </w:rPr>
        <w:t xml:space="preserve"> </w:t>
      </w:r>
      <w:r w:rsidR="0080171C" w:rsidRPr="00A72A2F">
        <w:rPr>
          <w:rFonts w:ascii="Arial" w:hAnsi="Arial" w:cs="Arial"/>
          <w:b/>
          <w:sz w:val="24"/>
          <w:szCs w:val="24"/>
        </w:rPr>
        <w:t>Import to Maya</w:t>
      </w:r>
    </w:p>
    <w:p w:rsidR="00A72A2F" w:rsidRDefault="00A72A2F" w:rsidP="00A72A2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File &gt; Import</w:t>
      </w:r>
    </w:p>
    <w:p w:rsidR="0080171C" w:rsidRDefault="0080171C" w:rsidP="0080171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75" type="#_x0000_t75" style="width:126.75pt;height:279pt">
            <v:imagedata r:id="rId23" o:title="12" cropbottom="14211f"/>
          </v:shape>
        </w:pict>
      </w:r>
    </w:p>
    <w:p w:rsidR="00BB17DD" w:rsidRDefault="00BB17DD" w:rsidP="00A72A2F">
      <w:pPr>
        <w:rPr>
          <w:rFonts w:ascii="Arial" w:hAnsi="Arial" w:cs="Arial"/>
          <w:b/>
          <w:sz w:val="24"/>
          <w:szCs w:val="24"/>
        </w:rPr>
      </w:pPr>
    </w:p>
    <w:p w:rsidR="0080171C" w:rsidRPr="00A72A2F" w:rsidRDefault="00A72A2F" w:rsidP="00A72A2F">
      <w:pPr>
        <w:rPr>
          <w:rFonts w:ascii="Arial" w:hAnsi="Arial" w:cs="Arial"/>
          <w:b/>
          <w:sz w:val="24"/>
          <w:szCs w:val="24"/>
        </w:rPr>
      </w:pPr>
      <w:r w:rsidRPr="00A72A2F">
        <w:rPr>
          <w:rFonts w:ascii="Arial" w:hAnsi="Arial" w:cs="Arial"/>
          <w:b/>
          <w:sz w:val="24"/>
          <w:szCs w:val="24"/>
        </w:rPr>
        <w:t xml:space="preserve">3.3 </w:t>
      </w:r>
      <w:r w:rsidR="003F6D1B" w:rsidRPr="00A72A2F">
        <w:rPr>
          <w:rFonts w:ascii="Arial" w:hAnsi="Arial" w:cs="Arial"/>
          <w:b/>
          <w:sz w:val="24"/>
          <w:szCs w:val="24"/>
        </w:rPr>
        <w:t>Copy we</w:t>
      </w:r>
      <w:r>
        <w:rPr>
          <w:rFonts w:ascii="Arial" w:hAnsi="Arial" w:cs="Arial"/>
          <w:b/>
          <w:sz w:val="24"/>
          <w:szCs w:val="24"/>
        </w:rPr>
        <w:t xml:space="preserve">ights (if new mesh is different or higher res than </w:t>
      </w:r>
      <w:r w:rsidR="003F6D1B" w:rsidRPr="00A72A2F">
        <w:rPr>
          <w:rFonts w:ascii="Arial" w:hAnsi="Arial" w:cs="Arial"/>
          <w:b/>
          <w:sz w:val="24"/>
          <w:szCs w:val="24"/>
        </w:rPr>
        <w:t>previous mesh)</w:t>
      </w:r>
    </w:p>
    <w:p w:rsidR="003F6D1B" w:rsidRDefault="003F6D1B" w:rsidP="003F6D1B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Import your new mesh into the same file as your previous mesh</w:t>
      </w:r>
    </w:p>
    <w:p w:rsidR="003F6D1B" w:rsidRDefault="003F6D1B" w:rsidP="003F6D1B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Bind your new mesh to the skeleton (Skin &gt; Bind Skin)</w:t>
      </w:r>
    </w:p>
    <w:p w:rsidR="003F6D1B" w:rsidRDefault="003F6D1B" w:rsidP="003F6D1B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your original mesh (source skin), then your new mesh (destination skin) and select Skin &gt; Copy Skin Weights</w:t>
      </w:r>
    </w:p>
    <w:p w:rsidR="0094097A" w:rsidRDefault="003F6D1B" w:rsidP="0094097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may need to do additional weights polishing after this step</w:t>
      </w:r>
    </w:p>
    <w:p w:rsidR="003F6D1B" w:rsidRPr="0094097A" w:rsidRDefault="0094097A" w:rsidP="0094097A">
      <w:pPr>
        <w:jc w:val="center"/>
        <w:rPr>
          <w:rFonts w:ascii="Arial" w:hAnsi="Arial" w:cs="Arial"/>
          <w:sz w:val="24"/>
          <w:szCs w:val="24"/>
        </w:rPr>
      </w:pPr>
      <w:r>
        <w:pict>
          <v:shape id="_x0000_i1047" type="#_x0000_t75" style="width:284.25pt;height:197.25pt">
            <v:imagedata r:id="rId24" o:title="13"/>
          </v:shape>
        </w:pict>
      </w:r>
    </w:p>
    <w:sectPr w:rsidR="003F6D1B" w:rsidRPr="009409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93E6F"/>
    <w:multiLevelType w:val="hybridMultilevel"/>
    <w:tmpl w:val="0D04B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D31FC"/>
    <w:multiLevelType w:val="hybridMultilevel"/>
    <w:tmpl w:val="76A62B7A"/>
    <w:lvl w:ilvl="0" w:tplc="267A79DC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sz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644480"/>
    <w:multiLevelType w:val="multilevel"/>
    <w:tmpl w:val="F80A58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F8E4BCB"/>
    <w:multiLevelType w:val="hybridMultilevel"/>
    <w:tmpl w:val="A83ED4CA"/>
    <w:lvl w:ilvl="0" w:tplc="141AAD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919"/>
    <w:rsid w:val="0000371F"/>
    <w:rsid w:val="00082A61"/>
    <w:rsid w:val="00092ACC"/>
    <w:rsid w:val="00120219"/>
    <w:rsid w:val="00147706"/>
    <w:rsid w:val="003B23EB"/>
    <w:rsid w:val="003C5E27"/>
    <w:rsid w:val="003F6D1B"/>
    <w:rsid w:val="00442B15"/>
    <w:rsid w:val="004750F9"/>
    <w:rsid w:val="00475373"/>
    <w:rsid w:val="00494373"/>
    <w:rsid w:val="0051309F"/>
    <w:rsid w:val="00560CF1"/>
    <w:rsid w:val="0056738E"/>
    <w:rsid w:val="00574DBA"/>
    <w:rsid w:val="005D2976"/>
    <w:rsid w:val="005F3919"/>
    <w:rsid w:val="00683746"/>
    <w:rsid w:val="006C4C72"/>
    <w:rsid w:val="007008F4"/>
    <w:rsid w:val="00721B15"/>
    <w:rsid w:val="007610D9"/>
    <w:rsid w:val="007A7B22"/>
    <w:rsid w:val="007E1603"/>
    <w:rsid w:val="0080171C"/>
    <w:rsid w:val="00811E68"/>
    <w:rsid w:val="00860013"/>
    <w:rsid w:val="0088409A"/>
    <w:rsid w:val="009130BF"/>
    <w:rsid w:val="0094097A"/>
    <w:rsid w:val="00A32514"/>
    <w:rsid w:val="00A72A2F"/>
    <w:rsid w:val="00AA29B7"/>
    <w:rsid w:val="00B140F3"/>
    <w:rsid w:val="00B223CB"/>
    <w:rsid w:val="00B51645"/>
    <w:rsid w:val="00BB17DD"/>
    <w:rsid w:val="00CA3F4E"/>
    <w:rsid w:val="00D6154B"/>
    <w:rsid w:val="00D8764C"/>
    <w:rsid w:val="00DB7D26"/>
    <w:rsid w:val="00EA5A00"/>
    <w:rsid w:val="00F6685A"/>
    <w:rsid w:val="00FD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61962189"/>
  <w15:chartTrackingRefBased/>
  <w15:docId w15:val="{20F15D02-6573-4A61-A122-C43918BF9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4C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0C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CF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D2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4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9CA04152.dotm</Template>
  <TotalTime>5469</TotalTime>
  <Pages>9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CSE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Caswell</dc:creator>
  <cp:keywords/>
  <dc:description/>
  <cp:lastModifiedBy>Erin Caswell</cp:lastModifiedBy>
  <cp:revision>24</cp:revision>
  <cp:lastPrinted>2017-08-11T00:25:00Z</cp:lastPrinted>
  <dcterms:created xsi:type="dcterms:W3CDTF">2017-08-01T17:21:00Z</dcterms:created>
  <dcterms:modified xsi:type="dcterms:W3CDTF">2017-08-11T03:10:00Z</dcterms:modified>
</cp:coreProperties>
</file>